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99983"/>
  <w:body>
    <w:sdt>
      <w:sdtPr>
        <w:rPr>
          <w:rFonts w:eastAsiaTheme="minorHAnsi"/>
          <w:color w:val="F0A22E" w:themeColor="accent1"/>
          <w:lang w:eastAsia="en-US"/>
        </w:rPr>
        <w:id w:val="39411201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A73056" w:rsidRDefault="00A73056" w:rsidP="00D1311F">
          <w:pPr>
            <w:pStyle w:val="a7"/>
            <w:spacing w:before="1540" w:after="240"/>
            <w:rPr>
              <w:color w:val="F0A22E" w:themeColor="accent1"/>
            </w:rPr>
          </w:pPr>
        </w:p>
        <w:sdt>
          <w:sdtPr>
            <w:rPr>
              <w:rFonts w:ascii="Blogger Sans" w:eastAsiaTheme="majorEastAsia" w:hAnsi="Blogger Sans" w:cstheme="majorBidi"/>
              <w:b/>
              <w:caps/>
              <w:color w:val="F0A22E" w:themeColor="accent1"/>
              <w:sz w:val="56"/>
              <w:szCs w:val="72"/>
            </w:rPr>
            <w:alias w:val="Название"/>
            <w:tag w:val="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Cs w:val="80"/>
            </w:rPr>
          </w:sdtEndPr>
          <w:sdtContent>
            <w:p w:rsidR="00A73056" w:rsidRPr="00725FFA" w:rsidRDefault="00F87575">
              <w:pPr>
                <w:pStyle w:val="a7"/>
                <w:pBdr>
                  <w:top w:val="single" w:sz="6" w:space="6" w:color="F0A22E" w:themeColor="accent1"/>
                  <w:bottom w:val="single" w:sz="6" w:space="6" w:color="F0A22E" w:themeColor="accent1"/>
                </w:pBdr>
                <w:spacing w:after="240"/>
                <w:jc w:val="center"/>
                <w:rPr>
                  <w:rFonts w:ascii="Blogger Sans" w:eastAsiaTheme="majorEastAsia" w:hAnsi="Blogger Sans" w:cstheme="majorBidi"/>
                  <w:caps/>
                  <w:color w:val="F0A22E" w:themeColor="accent1"/>
                  <w:sz w:val="72"/>
                  <w:szCs w:val="80"/>
                </w:rPr>
              </w:pPr>
              <w:r>
                <w:rPr>
                  <w:rFonts w:ascii="Blogger Sans" w:eastAsiaTheme="majorEastAsia" w:hAnsi="Blogger Sans" w:cstheme="majorBidi"/>
                  <w:b/>
                  <w:caps/>
                  <w:color w:val="F0A22E" w:themeColor="accent1"/>
                  <w:sz w:val="56"/>
                  <w:szCs w:val="72"/>
                </w:rPr>
                <w:t>«А мы из пензы.            Наследники победителей»</w:t>
              </w:r>
            </w:p>
          </w:sdtContent>
        </w:sdt>
        <w:sdt>
          <w:sdtPr>
            <w:rPr>
              <w:rFonts w:ascii="Blogger Sans" w:hAnsi="Blogger Sans"/>
              <w:b/>
              <w:i/>
              <w:color w:val="F0A22E" w:themeColor="accent1"/>
              <w:sz w:val="52"/>
              <w:szCs w:val="28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A73056" w:rsidRPr="00D06E66" w:rsidRDefault="00D06E66">
              <w:pPr>
                <w:pStyle w:val="a7"/>
                <w:jc w:val="center"/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</w:pPr>
              <w:r w:rsidRPr="00D06E66">
                <w:rPr>
                  <w:rFonts w:ascii="Blogger Sans" w:hAnsi="Blogger Sans"/>
                  <w:b/>
                  <w:i/>
                  <w:color w:val="F0A22E" w:themeColor="accent1"/>
                  <w:sz w:val="52"/>
                  <w:szCs w:val="28"/>
                </w:rPr>
                <w:t>Книга 1 «Б»</w:t>
              </w:r>
            </w:p>
          </w:sdtContent>
        </w:sdt>
        <w:p w:rsidR="00A73056" w:rsidRDefault="00E2127F">
          <w:pPr>
            <w:pStyle w:val="a7"/>
            <w:spacing w:before="480"/>
            <w:jc w:val="center"/>
            <w:rPr>
              <w:color w:val="F0A22E" w:themeColor="accent1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309880</wp:posOffset>
                    </wp:positionV>
                    <wp:extent cx="7529830" cy="5380990"/>
                    <wp:effectExtent l="8255" t="3810" r="5715" b="6350"/>
                    <wp:wrapNone/>
                    <wp:docPr id="29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9830" cy="538099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alphaModFix amt="74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5412786" id="Прямоугольник 5" o:spid="_x0000_s1026" style="position:absolute;margin-left:0;margin-top:24.4pt;width:592.9pt;height:423.7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" stroked="f" strokeweight="1pt">
                    <v:fill r:id="rId8" o:title="" opacity="48497f" recolor="t" rotate="t" type="frame"/>
                    <w10:wrap anchorx="page"/>
                  </v:rect>
                </w:pict>
              </mc:Fallback>
            </mc:AlternateContent>
          </w:r>
        </w:p>
        <w:p w:rsidR="00DB33E9" w:rsidRDefault="00DB33E9"/>
        <w:p w:rsidR="00F87575" w:rsidRDefault="00DB33E9" w:rsidP="00F87575">
          <w:r>
            <w:br w:type="page"/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-840105</wp:posOffset>
                    </wp:positionH>
                    <wp:positionV relativeFrom="paragraph">
                      <wp:posOffset>320040</wp:posOffset>
                    </wp:positionV>
                    <wp:extent cx="3597910" cy="2521585"/>
                    <wp:effectExtent l="0" t="0" r="0" b="0"/>
                    <wp:wrapNone/>
                    <wp:docPr id="28" name="Поле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597910" cy="25215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BF2" w:rsidRPr="00491BF2" w:rsidRDefault="00491BF2" w:rsidP="00655F0A">
                                <w:pPr>
                                  <w:jc w:val="center"/>
                                  <w:rPr>
                                    <w:rFonts w:ascii="Blogger Sans" w:hAnsi="Blogger Sans"/>
                                    <w:color w:val="7B4A3A" w:themeColor="accent2" w:themeShade="BF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9" o:spid="_x0000_s1026" type="#_x0000_t202" style="position:absolute;margin-left:-66.15pt;margin-top:25.2pt;width:283.3pt;height:19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" filled="f" stroked="f" strokeweight=".5pt">
                    <v:path arrowok="t"/>
                    <v:textbox>
                      <w:txbxContent>
                        <w:p w:rsidR="00491BF2" w:rsidRPr="00491BF2" w:rsidRDefault="00491BF2" w:rsidP="00655F0A">
                          <w:pPr>
                            <w:jc w:val="center"/>
                            <w:rPr>
                              <w:rFonts w:ascii="Blogger Sans" w:hAnsi="Blogger Sans"/>
                              <w:color w:val="7B4A3A" w:themeColor="accent2" w:themeShade="BF"/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4091305</wp:posOffset>
                    </wp:positionV>
                    <wp:extent cx="6192520" cy="379095"/>
                    <wp:effectExtent l="0" t="0" r="0" b="1905"/>
                    <wp:wrapNone/>
                    <wp:docPr id="27" name="Поле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92520" cy="379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42122" w:rsidRPr="00664D50" w:rsidRDefault="00142122" w:rsidP="00142122">
                                <w:pPr>
                                  <w:ind w:left="-1560" w:firstLine="1560"/>
                                  <w:jc w:val="right"/>
                                  <w:rPr>
                                    <w:rFonts w:ascii="Blogger Sans" w:hAnsi="Blogger Sans"/>
                                    <w:color w:val="523227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оле 14" o:spid="_x0000_s1027" type="#_x0000_t202" style="position:absolute;margin-left:-8.9pt;margin-top:322.15pt;width:487.6pt;height: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" filled="f" stroked="f" strokeweight=".5pt">
                    <v:path arrowok="t"/>
                    <v:textbox>
                      <w:txbxContent>
                        <w:p w:rsidR="00142122" w:rsidRPr="00664D50" w:rsidRDefault="00142122" w:rsidP="00142122">
                          <w:pPr>
                            <w:ind w:left="-1560" w:firstLine="1560"/>
                            <w:jc w:val="right"/>
                            <w:rPr>
                              <w:rFonts w:ascii="Blogger Sans" w:hAnsi="Blogger Sans"/>
                              <w:color w:val="523227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2127F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-1069975</wp:posOffset>
                    </wp:positionH>
                    <wp:positionV relativeFrom="paragraph">
                      <wp:posOffset>4866005</wp:posOffset>
                    </wp:positionV>
                    <wp:extent cx="7545705" cy="622935"/>
                    <wp:effectExtent l="0" t="0" r="0" b="5715"/>
                    <wp:wrapNone/>
                    <wp:docPr id="26" name="Поле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545705" cy="6229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91BF2" w:rsidRPr="00491BF2" w:rsidRDefault="00491BF2" w:rsidP="00F87575">
                                <w:pPr>
                                  <w:jc w:val="center"/>
                                  <w:rPr>
                                    <w:rFonts w:ascii="Blogger Sans" w:hAnsi="Blogger Sans"/>
                                    <w:color w:val="4E3B30" w:themeColor="text2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Поле 11" o:spid="_x0000_s1028" type="#_x0000_t202" style="position:absolute;margin-left:-84.25pt;margin-top:383.15pt;width:594.15pt;height:4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" filled="f" stroked="f" strokeweight=".5pt">
                    <v:path arrowok="t"/>
                    <v:textbox>
                      <w:txbxContent>
                        <w:p w:rsidR="00491BF2" w:rsidRPr="00491BF2" w:rsidRDefault="00491BF2" w:rsidP="00F87575">
                          <w:pPr>
                            <w:jc w:val="center"/>
                            <w:rPr>
                              <w:rFonts w:ascii="Blogger Sans" w:hAnsi="Blogger Sans"/>
                              <w:color w:val="4E3B30" w:themeColor="text2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  <w:lang w:eastAsia="ru-RU"/>
        </w:rPr>
        <w:lastRenderedPageBreak/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-139065</wp:posOffset>
            </wp:positionV>
            <wp:extent cx="2790825" cy="3923030"/>
            <wp:effectExtent l="0" t="0" r="0" b="0"/>
            <wp:wrapThrough wrapText="bothSides">
              <wp:wrapPolygon edited="0">
                <wp:start x="0" y="0"/>
                <wp:lineTo x="0" y="21502"/>
                <wp:lineTo x="21526" y="21502"/>
                <wp:lineTo x="21526" y="0"/>
                <wp:lineTo x="0" y="0"/>
              </wp:wrapPolygon>
            </wp:wrapThrough>
            <wp:docPr id="5" name="Рисунок 5" descr="IMG_5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570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Нет на нашей земле человека, семьи, в чей дом не постучалась бы почти семьдесят пять лет назад весть о войне. Она давно не убивает, но все еще вызывает у людей слёзы горестными воспоминаниями. Война не обошла стороной и нашу семью. С раннего детства я слышала от моего деда историю о военной жизни его отца, моего прадеда </w:t>
      </w:r>
      <w:bookmarkStart w:id="0" w:name="_Hlk32259699"/>
      <w:r w:rsidRPr="0038641C">
        <w:rPr>
          <w:rFonts w:ascii="Times New Roman" w:hAnsi="Times New Roman" w:cs="Times New Roman"/>
          <w:bCs/>
          <w:color w:val="523227" w:themeColor="accent2" w:themeShade="80"/>
          <w:sz w:val="24"/>
        </w:rPr>
        <w:t>Молочкова Виталия Ивановича.</w:t>
      </w:r>
      <w:bookmarkEnd w:id="0"/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О ней хочу рассказать и вам.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Умирал солдат. Он лежал, обнимая сырую с грязными клочками залежавшегося до мая снега, исхлёстанную не по–весеннему холодными дождями землю над Старой Руссой, и жизнь медленно уходила из молодого, но уже натруженного войной, тела. Умирал истребитель танков 145-ой отдельной морской бригады рядовой Молочков Виталий Иванович. Еще вчера ему казалось, что ни до предела скудный паёк, ни постоянный сон, в полглаза, урывками, ни железной тяжести брёвна, что без счёта приходилось таскать и укладывать в раскисшие топкие дороги, не могли помешать его телу быть сильным и ловким. Только вчера прадед вернулся из разведки и притащил вместе с товарищами трёх языков. Взяли их с отчаянной дерзостью, прямо у церкви, где немцы собрались праздновать пасху. От них же стало известно, что 16-я немецкая армия, рвавшаяся к осаждённому Ленинграду, но попавшая сама в железное кольцо, назавтра вновь попытается вырваться из окружения. Сведения оказались точными. С утра гитлеровцы нападали раз за разом, но, не выдержав яростного сопротивления, откатывались назад. К вечеру моряки сами пошли в контратаку, Виталлий Иванович был в первых рядах наступающих. Он бежал за фашистами до тех пор, пока пуля не ударила ему в грудь навылет. Батальон уже добивал врага во второй линии окопов, а прадед оставался здесь, в реденьком лесочке с грязными лоскутами ноздреватого снега.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Остался умирать солдат…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 Виталий Иванович Молочков ушел на фронт добровольцем по призыву Ярославского обкома комсомола в августе 1941года. И было ему всего 17 лет.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На утро после боя комиссар подписал извещение о гибели рядового Молочкова В.И.,12.03.1924 года рождения. «Пал смертью храбрых». Похоронка ушла в Рыбинск, матери. 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Но в эти же часы санитары подобрали прадеда. Он не сдался, стремился выжить. Все это было в первые майские дни 1942 года, а уже осенью в Одесское пехотное училище был зачислен новый курсант Виталий Молочков.</w:t>
      </w:r>
    </w:p>
    <w:p w:rsidR="0038641C" w:rsidRPr="0038641C" w:rsidRDefault="0038641C" w:rsidP="0038641C">
      <w:pPr>
        <w:jc w:val="both"/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 Не захотел умирать в свои неполные восемнадцать лет, выжил, вылечился и встал в строй.</w:t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</w:p>
    <w:p w:rsid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lastRenderedPageBreak/>
        <w:br/>
        <w:t>Прадед прошел от Старой Руссы, через всю Польшу до Кёнигсберга и Гданьска солдатом-освободителем.</w:t>
      </w: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br/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  <w:lang w:eastAsia="ru-RU"/>
        </w:rPr>
        <w:drawing>
          <wp:inline distT="0" distB="0" distL="0" distR="0">
            <wp:extent cx="2066925" cy="2943225"/>
            <wp:effectExtent l="0" t="0" r="0" b="0"/>
            <wp:docPr id="4" name="Рисунок 4" descr="IMG_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57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</w:rPr>
        <w:t xml:space="preserve">       </w:t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  <w:lang w:eastAsia="ru-RU"/>
        </w:rPr>
        <w:drawing>
          <wp:inline distT="0" distB="0" distL="0" distR="0">
            <wp:extent cx="2238375" cy="2943225"/>
            <wp:effectExtent l="0" t="0" r="0" b="0"/>
            <wp:docPr id="3" name="Рисунок 3" descr="IMG_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57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 Родина наградила его за нелёгкий труд орденом Отечественной войны </w:t>
      </w:r>
      <w:r w:rsidRPr="0038641C">
        <w:rPr>
          <w:rFonts w:ascii="Times New Roman" w:hAnsi="Times New Roman" w:cs="Times New Roman"/>
          <w:color w:val="523227" w:themeColor="accent2" w:themeShade="80"/>
          <w:sz w:val="24"/>
          <w:lang w:val="en-US"/>
        </w:rPr>
        <w:t>I</w:t>
      </w: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-ой степени, орденом Красной Звезды, медалями.</w:t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</w:rPr>
        <w:t xml:space="preserve"> </w:t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  <w:lang w:eastAsia="ru-RU"/>
        </w:rPr>
        <w:drawing>
          <wp:inline distT="0" distB="0" distL="0" distR="0">
            <wp:extent cx="1790700" cy="1866900"/>
            <wp:effectExtent l="0" t="0" r="0" b="0"/>
            <wp:docPr id="2" name="Рисунок 2" descr="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57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</w:rPr>
        <w:t xml:space="preserve">           </w:t>
      </w:r>
      <w:r w:rsidRPr="0038641C">
        <w:rPr>
          <w:rFonts w:ascii="Times New Roman" w:hAnsi="Times New Roman" w:cs="Times New Roman"/>
          <w:noProof/>
          <w:color w:val="523227" w:themeColor="accent2" w:themeShade="80"/>
          <w:sz w:val="24"/>
          <w:lang w:eastAsia="ru-RU"/>
        </w:rPr>
        <w:drawing>
          <wp:inline distT="0" distB="0" distL="0" distR="0">
            <wp:extent cx="2990850" cy="1866900"/>
            <wp:effectExtent l="0" t="0" r="0" b="0"/>
            <wp:docPr id="1" name="Рисунок 1" descr="IMG_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569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</w:p>
    <w:p w:rsidR="0038641C" w:rsidRPr="0038641C" w:rsidRDefault="0038641C" w:rsidP="0038641C">
      <w:pPr>
        <w:rPr>
          <w:rFonts w:ascii="Times New Roman" w:eastAsia="Times New Roman" w:hAnsi="Times New Roman" w:cs="Times New Roman"/>
          <w:snapToGrid w:val="0"/>
          <w:color w:val="523227" w:themeColor="accent2" w:themeShade="80"/>
          <w:w w:val="1"/>
          <w:sz w:val="24"/>
          <w:bdr w:val="none" w:sz="0" w:space="0" w:color="auto" w:frame="1"/>
          <w:shd w:val="clear" w:color="auto" w:fill="000000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 24 июня 1945 года был удостоен еще одной большой награды -в составе сводной полуроты ему довелось пройти по Красной площади, участвуя в параде Победы.</w:t>
      </w:r>
    </w:p>
    <w:p w:rsidR="0038641C" w:rsidRPr="0038641C" w:rsidRDefault="0038641C" w:rsidP="0038641C">
      <w:pPr>
        <w:rPr>
          <w:rFonts w:ascii="Times New Roman" w:eastAsiaTheme="minorEastAsia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 xml:space="preserve"> После окончания войны мой прадед посвятил себя армии. Окончил военное училище, и началась его служба и жизнь по дальним гарнизонам. Всю свою сознательную жизнь он жил  и работал в далеком и жарком Туркменистане. Я очень сильно горжусь своим прадедом, буду стараться походить на него во многом.</w:t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4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4"/>
        </w:rPr>
        <w:t>В заключение, хочу сказать, что я преклоняю голову перед великим подвигом тех, кто отдал самое дорогое-жизнь за освобождение человечества от фашистских полчищ, за прекрасную жизнь молодежи, за голубое небо над нашей головой.</w:t>
      </w:r>
    </w:p>
    <w:p w:rsidR="0038641C" w:rsidRDefault="00E2127F" w:rsidP="0038641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4629785</wp:posOffset>
                </wp:positionV>
                <wp:extent cx="6274435" cy="542290"/>
                <wp:effectExtent l="0" t="0" r="0" b="0"/>
                <wp:wrapNone/>
                <wp:docPr id="2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443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41C" w:rsidRDefault="0038641C" w:rsidP="0038641C">
                            <w:pPr>
                              <w:jc w:val="right"/>
                              <w:rPr>
                                <w:rFonts w:ascii="Blogger Sans" w:hAnsi="Blogger Sans"/>
                                <w:color w:val="4E3B30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margin-left:-9.35pt;margin-top:364.55pt;width:494.05pt;height:42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" filled="f" stroked="f" strokeweight=".5pt">
                <v:path arrowok="t"/>
                <v:textbox>
                  <w:txbxContent>
                    <w:p w:rsidR="0038641C" w:rsidRDefault="0038641C" w:rsidP="0038641C">
                      <w:pPr>
                        <w:jc w:val="right"/>
                        <w:rPr>
                          <w:rFonts w:ascii="Blogger Sans" w:hAnsi="Blogger Sans"/>
                          <w:color w:val="4E3B30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5881370</wp:posOffset>
                </wp:positionV>
                <wp:extent cx="6343015" cy="856615"/>
                <wp:effectExtent l="0" t="0" r="0" b="635"/>
                <wp:wrapNone/>
                <wp:docPr id="2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015" cy="85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41C" w:rsidRDefault="0038641C" w:rsidP="0038641C">
                            <w:pPr>
                              <w:jc w:val="right"/>
                              <w:rPr>
                                <w:rFonts w:ascii="Blogger Sans" w:hAnsi="Blogger Sans"/>
                                <w:color w:val="523227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4" o:spid="_x0000_s1030" type="#_x0000_t202" style="position:absolute;margin-left:-26.85pt;margin-top:463.1pt;width:499.45pt;height:6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" filled="f" stroked="f" strokeweight=".5pt">
                <v:path arrowok="t"/>
                <v:textbox>
                  <w:txbxContent>
                    <w:p w:rsidR="0038641C" w:rsidRDefault="0038641C" w:rsidP="0038641C">
                      <w:pPr>
                        <w:jc w:val="right"/>
                        <w:rPr>
                          <w:rFonts w:ascii="Blogger Sans" w:hAnsi="Blogger Sans"/>
                          <w:color w:val="523227" w:themeColor="accent2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41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38641C" w:rsidRPr="0038641C" w:rsidRDefault="0038641C" w:rsidP="0038641C">
      <w:pPr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4"/>
        </w:rPr>
      </w:pPr>
      <w:r w:rsidRPr="0038641C"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4"/>
        </w:rPr>
        <w:t xml:space="preserve">                                                                                                             Огурцова Злата </w:t>
      </w: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-358140</wp:posOffset>
            </wp:positionV>
            <wp:extent cx="2066925" cy="3869690"/>
            <wp:effectExtent l="0" t="0" r="0" b="0"/>
            <wp:wrapThrough wrapText="bothSides">
              <wp:wrapPolygon edited="0">
                <wp:start x="0" y="0"/>
                <wp:lineTo x="0" y="21479"/>
                <wp:lineTo x="21500" y="21479"/>
                <wp:lineTo x="21500" y="0"/>
                <wp:lineTo x="0" y="0"/>
              </wp:wrapPolygon>
            </wp:wrapThrough>
            <wp:docPr id="17" name="Рисунок 17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2" r="4024" b="1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 xml:space="preserve">Захаров Василий Николаевич </w:t>
      </w: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(1917-1994)</w:t>
      </w: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jc w:val="both"/>
        <w:rPr>
          <w:color w:val="523227" w:themeColor="accent2" w:themeShade="80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С началом войны сразу же был призван в армию. Искренне верил, что война не затянется надолго, враг будет разбит, и он сможет вернуться к родной семье. Он верил в это даже в холодном снегу под Сталинградом, когда не хватало оружия и боеприпасов, не было продовольствия, а сверху постоянно сыпались бомбы. Даже попав в плен, Василий не потерял надежду на встречу с семьёй. И как только представилась первая возможность, Василий бежал. Путь на родину оказался длинным и очень трудным. И неизвестно, что страшнее, чужая неволя или родная немилость. Василий Николаевич выдержал всё: ужас фильтрационного лагеря, постоянные допросы, угроза сталинских лагерей. Но всеобщая Победа простила всё.</w:t>
      </w:r>
    </w:p>
    <w:p w:rsidR="0038641C" w:rsidRPr="0038641C" w:rsidRDefault="0038641C" w:rsidP="0038641C">
      <w:pPr>
        <w:jc w:val="center"/>
        <w:rPr>
          <w:color w:val="523227" w:themeColor="accent2" w:themeShade="80"/>
        </w:rPr>
      </w:pP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noProof/>
          <w:color w:val="523227" w:themeColor="accent2" w:themeShade="80"/>
          <w:lang w:eastAsia="ru-RU"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245110</wp:posOffset>
            </wp:positionV>
            <wp:extent cx="2886075" cy="4048125"/>
            <wp:effectExtent l="0" t="0" r="0" b="0"/>
            <wp:wrapThrough wrapText="bothSides">
              <wp:wrapPolygon edited="0">
                <wp:start x="0" y="0"/>
                <wp:lineTo x="0" y="21549"/>
                <wp:lineTo x="21529" y="21549"/>
                <wp:lineTo x="21529" y="0"/>
                <wp:lineTo x="0" y="0"/>
              </wp:wrapPolygon>
            </wp:wrapThrough>
            <wp:docPr id="16" name="Рисунок 16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Канакина Анна Максимовна</w:t>
      </w:r>
    </w:p>
    <w:p w:rsidR="0038641C" w:rsidRPr="0038641C" w:rsidRDefault="0038641C" w:rsidP="0038641C">
      <w:pPr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(07.03.1922 – 24.02.1998)</w:t>
      </w:r>
    </w:p>
    <w:p w:rsidR="0038641C" w:rsidRPr="0038641C" w:rsidRDefault="0038641C" w:rsidP="0038641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Имеет польские корни. В 1942 её призывают в армию. Вплоть до 1946 года Анна Максимовна несла службу по охране оборонных объектов в Подмосковье, была инструктором, готовила пулемётные расчеты. 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noProof/>
          <w:color w:val="523227" w:themeColor="accent2" w:themeShade="80"/>
          <w:lang w:eastAsia="ru-RU"/>
        </w:rPr>
        <w:lastRenderedPageBreak/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-91440</wp:posOffset>
            </wp:positionV>
            <wp:extent cx="2743200" cy="3649980"/>
            <wp:effectExtent l="0" t="0" r="0" b="0"/>
            <wp:wrapThrough wrapText="bothSides">
              <wp:wrapPolygon edited="0">
                <wp:start x="0" y="0"/>
                <wp:lineTo x="0" y="21532"/>
                <wp:lineTo x="21450" y="21532"/>
                <wp:lineTo x="21450" y="0"/>
                <wp:lineTo x="0" y="0"/>
              </wp:wrapPolygon>
            </wp:wrapThrough>
            <wp:docPr id="15" name="Рисунок 15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 xml:space="preserve">Елин Николай Андреевич 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(07.01.1923 – 19.08.2000)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Незадолго до начала Великой Отечественной войны Николая призвали в армию, но в боевые действия он вступил только в августе 1945 года в Маньчжурии. До этого четыре года голодного ожидания, ежемесячные рапорта об отправке на западный фронт, вступление в партию. В 1946 году старший сержант Елин Николай Андреевич вернулся в родное село с двумя медалями на груди: «За отвагу» и «За победу над Японией». </w:t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  <w:lang w:val="en-US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noProof/>
          <w:color w:val="523227" w:themeColor="accent2" w:themeShade="80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95885</wp:posOffset>
            </wp:positionV>
            <wp:extent cx="2619375" cy="4191000"/>
            <wp:effectExtent l="0" t="0" r="0" b="0"/>
            <wp:wrapSquare wrapText="bothSides"/>
            <wp:docPr id="14" name="Рисунок 14" descr="https://sun9-33.userapi.com/c858228/v858228329/16effa/tuk12sm8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33.userapi.com/c858228/v858228329/16effa/tuk12sm8G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Чередова Анна Матвеевна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(10.10.1922 – 29.06.1998)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Санитар медицинской службы. На Войну была призвана из Красноярского края, Иркутской области, станция Решеты. Во время Войны служила под Сталинградом. Потом попала в госпиталь, где ее оставили работать санитаркой. С этим госпиталем была отправлена на службу на Дальний Восток. Где и познакомилась со своим будущим мужем – Чередовым Семеном Павловичем. </w:t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br w:type="page"/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noProof/>
          <w:color w:val="523227" w:themeColor="accent2" w:themeShade="80"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-310515</wp:posOffset>
            </wp:positionV>
            <wp:extent cx="2881630" cy="4429125"/>
            <wp:effectExtent l="0" t="0" r="0" b="0"/>
            <wp:wrapSquare wrapText="bothSides"/>
            <wp:docPr id="12" name="Рисунок 12" descr="https://sun9-42.userapi.com/c855016/v855016329/1e5abd/jpLYCQiXb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un9-42.userapi.com/c855016/v855016329/1e5abd/jpLYCQiXbk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Кузнецов Федор Алексеевич</w:t>
      </w:r>
    </w:p>
    <w:p w:rsidR="0038641C" w:rsidRPr="0038641C" w:rsidRDefault="0038641C" w:rsidP="0038641C">
      <w:pPr>
        <w:spacing w:after="0" w:line="240" w:lineRule="auto"/>
        <w:ind w:firstLine="540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</w:t>
      </w:r>
    </w:p>
    <w:p w:rsidR="0038641C" w:rsidRPr="0038641C" w:rsidRDefault="0038641C" w:rsidP="0038641C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На войну попал в конце 1941 года. Чтобы попасть на фронт, приписал к своему возрасту один год. Прошел всю войну, дошел до Берлина, где и встретил победу в звании старшего сержанта. Под Харьковом получил серьезное, долгое время лежал в госпитале. За время войны получил большое количество орденов и медалей. </w:t>
      </w:r>
    </w:p>
    <w:p w:rsidR="0038641C" w:rsidRPr="0038641C" w:rsidRDefault="0038641C" w:rsidP="0038641C">
      <w:pPr>
        <w:spacing w:after="0" w:line="240" w:lineRule="auto"/>
        <w:ind w:firstLine="54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noProof/>
          <w:color w:val="523227" w:themeColor="accent2" w:themeShade="80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195580</wp:posOffset>
            </wp:positionV>
            <wp:extent cx="2809875" cy="4086860"/>
            <wp:effectExtent l="0" t="0" r="0" b="0"/>
            <wp:wrapSquare wrapText="bothSides"/>
            <wp:docPr id="11" name="Рисунок 11" descr="https://sun9-53.userapi.com/c205720/v205720329/61837/pI5_sONNb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53.userapi.com/c205720/v205720329/61837/pI5_sONNb8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jc w:val="center"/>
        <w:rPr>
          <w:color w:val="523227" w:themeColor="accent2" w:themeShade="80"/>
        </w:rPr>
      </w:pP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Чередов Семен Павлович</w:t>
      </w: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(11.09.1920 – 11.12.2001)</w:t>
      </w:r>
    </w:p>
    <w:p w:rsidR="0038641C" w:rsidRPr="0038641C" w:rsidRDefault="0038641C" w:rsidP="0038641C">
      <w:pPr>
        <w:spacing w:after="0" w:line="240" w:lineRule="auto"/>
        <w:jc w:val="center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38641C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Капитан медицинской службы. Во время войны был на Дальнем Востоке на охране японских морей. Посвятил службе 25 лет. После вернулся в родную Пензу. Работал инспектором лечебного сектора в Областном здравоохранении</w:t>
      </w:r>
      <w:r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.</w:t>
      </w: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Pr="00E2127F" w:rsidRDefault="00E2127F" w:rsidP="0038641C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  <w:t>Кузнецов Дима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-272415</wp:posOffset>
            </wp:positionV>
            <wp:extent cx="2171672" cy="3242906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72" cy="32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27F">
        <w:rPr>
          <w:rFonts w:ascii="Times New Roman" w:hAnsi="Times New Roman" w:cs="Times New Roman"/>
          <w:b/>
          <w:noProof/>
          <w:color w:val="523227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-205740</wp:posOffset>
            </wp:positionV>
            <wp:extent cx="1502410" cy="32461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Галкин Егор Иванович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1908-1987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С 1941 воевал на Ленинградском фронте. Защищал г.Ленинград все 900 дней блокады.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Войну окончил в Берлине.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Артиллерист зенитного полка. Ефрейтор.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Награжден двумя медалями «За отвагу», медалями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«За оборону Ленинграда», «За победу над Германией», орденом Отечественной войны 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  <w:lang w:val="en-US"/>
        </w:rPr>
        <w:t>II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степени.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                     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E2127F" w:rsidRPr="00E2127F" w:rsidRDefault="00E2127F" w:rsidP="00E2127F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                                                                                              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(фото из Германии 1945год)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83820</wp:posOffset>
            </wp:positionV>
            <wp:extent cx="2646680" cy="34861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Никитина Нина Михайловна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1925-1993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В 17 лет ушла на фронт. С 1943г. по 1945 г. Телеграфист-морзист при штабе полка 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  <w:lang w:val="en-US"/>
        </w:rPr>
        <w:t>I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Украинского фронта. Звание младший сержант. Освобождала Киев, Чехословакию, Польшу, Германию.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Награждена медалями «За освобождение Праги», «За победу над Германией», «За взятие Берлина», орденом Отечественной войны 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  <w:lang w:val="en-US"/>
        </w:rPr>
        <w:t>II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степени.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31911" cy="3752816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11" cy="37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Никитин Василий Иванович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1919-1975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Воевал с 1941 по 1945 год. Пулеметчик. В 1942 попал в плен в Воронежской области. Считался без вести пропавшим. Бежал из плена. Войну окончил в Берлине.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Награжден медалью «За отвагу».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15240</wp:posOffset>
            </wp:positionV>
            <wp:extent cx="2186305" cy="376301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Никитин Михаил Александрович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1906-1976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Красноармеец. Связист и Линейный надсмотрщик батальона связи 1-й Ударной Армии. 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В 700м от г.Рига колонна автомашин попала под интенсивный артобстрел. Большинство водителей разбежалось в укрытие. Михаил Александрович не щадя своей жизни под разрывом снарядов разведал путь в обход, вывел невредимыми все автомашины и доставил груз вовремя.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Награжден медалью «За боевые заслуги»</w:t>
      </w: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noProof/>
          <w:color w:val="523227" w:themeColor="accent2" w:themeShade="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-153035</wp:posOffset>
            </wp:positionV>
            <wp:extent cx="2562225" cy="35680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Галкин Николай Иванович</w:t>
      </w: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1921г.р. Старшина. Командир разведки минометного полка. В боях по отражению атак превосходящих сил противника в районе г.Ясса (Румыния) с 21 мая 1944 по 9 июня 1944г. обнаружено и уничтожено 16 огневых точек. Ранен в бою. </w:t>
      </w: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За проявленную смелость в ведении разведки награжден Орденом войны 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  <w:lang w:val="en-US"/>
        </w:rPr>
        <w:t>II</w:t>
      </w: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степени.</w:t>
      </w: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19.09.1944г. скончался от ран в госпитале.</w:t>
      </w: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 xml:space="preserve"> Место захоронения Румыния г.Турда.</w:t>
      </w: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spacing w:after="0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noProof/>
          <w:color w:val="523227" w:themeColor="accent2" w:themeShade="80"/>
          <w:sz w:val="28"/>
          <w:szCs w:val="28"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137795</wp:posOffset>
            </wp:positionV>
            <wp:extent cx="2914015" cy="382143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Марушкин Сергей Тимофеевич</w:t>
      </w:r>
    </w:p>
    <w:p w:rsidR="00E2127F" w:rsidRPr="00E2127F" w:rsidRDefault="00E2127F" w:rsidP="00E2127F">
      <w:pPr>
        <w:jc w:val="center"/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b/>
          <w:color w:val="523227" w:themeColor="accent2" w:themeShade="80"/>
          <w:sz w:val="28"/>
          <w:szCs w:val="28"/>
        </w:rPr>
        <w:t>1913-1942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Дата и место призыва 26.06.1941г. Лунинский РВК, Пензенская обл., Лунинский р-н</w:t>
      </w: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  <w:r w:rsidRPr="00E2127F">
        <w:rPr>
          <w:rFonts w:ascii="Times New Roman" w:hAnsi="Times New Roman" w:cs="Times New Roman"/>
          <w:color w:val="523227" w:themeColor="accent2" w:themeShade="80"/>
          <w:sz w:val="28"/>
          <w:szCs w:val="28"/>
        </w:rPr>
        <w:t>Старший сержант танковых войск. Пропал без вести в декабре 1942г.</w:t>
      </w: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Default="00E2127F" w:rsidP="00E2127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</w:p>
    <w:p w:rsidR="00E2127F" w:rsidRPr="00E2127F" w:rsidRDefault="00E2127F" w:rsidP="00E2127F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</w:pPr>
      <w:bookmarkStart w:id="1" w:name="_GoBack"/>
      <w:bookmarkEnd w:id="1"/>
      <w:r w:rsidRPr="00E2127F">
        <w:rPr>
          <w:rFonts w:ascii="Times New Roman" w:hAnsi="Times New Roman" w:cs="Times New Roman"/>
          <w:b/>
          <w:i/>
          <w:color w:val="523227" w:themeColor="accent2" w:themeShade="80"/>
          <w:sz w:val="28"/>
          <w:szCs w:val="28"/>
        </w:rPr>
        <w:t>Лакин Георгий</w:t>
      </w:r>
    </w:p>
    <w:p w:rsidR="00E2127F" w:rsidRPr="00E2127F" w:rsidRDefault="00E2127F" w:rsidP="00E2127F">
      <w:pPr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E2127F" w:rsidRPr="005A6258" w:rsidRDefault="00E2127F" w:rsidP="00E2127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:rsidR="0038641C" w:rsidRDefault="0038641C" w:rsidP="0038641C">
      <w:pPr>
        <w:spacing w:after="0" w:line="240" w:lineRule="auto"/>
        <w:jc w:val="both"/>
        <w:rPr>
          <w:rFonts w:ascii="Times New Roman" w:hAnsi="Times New Roman" w:cs="Times New Roman"/>
          <w:color w:val="523227" w:themeColor="accent2" w:themeShade="80"/>
          <w:sz w:val="28"/>
          <w:szCs w:val="28"/>
        </w:rPr>
      </w:pPr>
    </w:p>
    <w:p w:rsidR="0038641C" w:rsidRDefault="0038641C" w:rsidP="00F87575"/>
    <w:p w:rsidR="0004033E" w:rsidRDefault="00E2127F" w:rsidP="00F8757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4629785</wp:posOffset>
                </wp:positionV>
                <wp:extent cx="6274435" cy="542290"/>
                <wp:effectExtent l="0" t="0" r="0" b="0"/>
                <wp:wrapNone/>
                <wp:docPr id="23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4435" cy="542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6FE" w:rsidRPr="00FD56FE" w:rsidRDefault="00FD56FE" w:rsidP="00FD56FE">
                            <w:pPr>
                              <w:jc w:val="right"/>
                              <w:rPr>
                                <w:rFonts w:ascii="Blogger Sans" w:hAnsi="Blogger Sans"/>
                                <w:color w:val="4E3B30" w:themeColor="tex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9.35pt;margin-top:364.55pt;width:494.05pt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" filled="f" stroked="f" strokeweight=".5pt">
                <v:path arrowok="t"/>
                <v:textbox>
                  <w:txbxContent>
                    <w:p w:rsidR="00FD56FE" w:rsidRPr="00FD56FE" w:rsidRDefault="00FD56FE" w:rsidP="00FD56FE">
                      <w:pPr>
                        <w:jc w:val="right"/>
                        <w:rPr>
                          <w:rFonts w:ascii="Blogger Sans" w:hAnsi="Blogger Sans"/>
                          <w:color w:val="4E3B30" w:themeColor="tex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5881370</wp:posOffset>
                </wp:positionV>
                <wp:extent cx="6343015" cy="856615"/>
                <wp:effectExtent l="0" t="0" r="0" b="635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015" cy="856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51C" w:rsidRPr="008B251C" w:rsidRDefault="008B251C" w:rsidP="008B251C">
                            <w:pPr>
                              <w:jc w:val="right"/>
                              <w:rPr>
                                <w:rFonts w:ascii="Blogger Sans" w:hAnsi="Blogger Sans"/>
                                <w:color w:val="523227" w:themeColor="accent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6.85pt;margin-top:463.1pt;width:499.45pt;height:6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" filled="f" stroked="f" strokeweight=".5pt">
                <v:path arrowok="t"/>
                <v:textbox>
                  <w:txbxContent>
                    <w:p w:rsidR="008B251C" w:rsidRPr="008B251C" w:rsidRDefault="008B251C" w:rsidP="008B251C">
                      <w:pPr>
                        <w:jc w:val="right"/>
                        <w:rPr>
                          <w:rFonts w:ascii="Blogger Sans" w:hAnsi="Blogger Sans"/>
                          <w:color w:val="523227" w:themeColor="accent2" w:themeShade="8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4033E" w:rsidSect="0038641C">
      <w:headerReference w:type="default" r:id="rId27"/>
      <w:footerReference w:type="default" r:id="rId28"/>
      <w:pgSz w:w="11906" w:h="16838"/>
      <w:pgMar w:top="1134" w:right="707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ABA" w:rsidRDefault="006F0ABA" w:rsidP="00A73056">
      <w:pPr>
        <w:spacing w:after="0" w:line="240" w:lineRule="auto"/>
      </w:pPr>
      <w:r>
        <w:separator/>
      </w:r>
    </w:p>
  </w:endnote>
  <w:endnote w:type="continuationSeparator" w:id="0">
    <w:p w:rsidR="006F0ABA" w:rsidRDefault="006F0ABA" w:rsidP="00A73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Cambria Math"/>
    <w:panose1 w:val="00000000000000000000"/>
    <w:charset w:val="00"/>
    <w:family w:val="modern"/>
    <w:notTrueType/>
    <w:pitch w:val="variable"/>
    <w:sig w:usb0="A000022F" w:usb1="5200606A" w:usb2="14000000" w:usb3="00000000" w:csb0="00000097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9579435"/>
      <w:docPartObj>
        <w:docPartGallery w:val="Page Numbers (Bottom of Page)"/>
        <w:docPartUnique/>
      </w:docPartObj>
    </w:sdtPr>
    <w:sdtEndPr>
      <w:rPr>
        <w:rStyle w:val="aa"/>
        <w:rFonts w:ascii="Ink Free" w:hAnsi="Ink Free"/>
        <w:i/>
        <w:iCs/>
        <w:color w:val="261D18" w:themeColor="text2" w:themeShade="80"/>
      </w:rPr>
    </w:sdtEndPr>
    <w:sdtContent>
      <w:p w:rsidR="00007C2C" w:rsidRPr="00E81CEB" w:rsidRDefault="00842D1B">
        <w:pPr>
          <w:pStyle w:val="a5"/>
          <w:jc w:val="right"/>
          <w:rPr>
            <w:rFonts w:ascii="Ink Free" w:hAnsi="Ink Free"/>
            <w:color w:val="261D18" w:themeColor="text2" w:themeShade="80"/>
          </w:rPr>
        </w:pP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begin"/>
        </w:r>
        <w:r w:rsidR="00007C2C" w:rsidRPr="00E81CEB">
          <w:rPr>
            <w:rFonts w:ascii="Ink Free" w:hAnsi="Ink Free"/>
            <w:color w:val="261D18" w:themeColor="text2" w:themeShade="80"/>
            <w:sz w:val="28"/>
            <w:szCs w:val="28"/>
          </w:rPr>
          <w:instrText>PAGE   \* MERGEFORMAT</w:instrText>
        </w: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separate"/>
        </w:r>
        <w:r w:rsidR="00E2127F">
          <w:rPr>
            <w:rFonts w:ascii="Ink Free" w:hAnsi="Ink Free"/>
            <w:noProof/>
            <w:color w:val="261D18" w:themeColor="text2" w:themeShade="80"/>
            <w:sz w:val="28"/>
            <w:szCs w:val="28"/>
          </w:rPr>
          <w:t>9</w:t>
        </w:r>
        <w:r w:rsidRPr="00E81CEB">
          <w:rPr>
            <w:rFonts w:ascii="Ink Free" w:hAnsi="Ink Free"/>
            <w:color w:val="261D18" w:themeColor="text2" w:themeShade="80"/>
            <w:sz w:val="28"/>
            <w:szCs w:val="28"/>
          </w:rPr>
          <w:fldChar w:fldCharType="end"/>
        </w:r>
      </w:p>
    </w:sdtContent>
  </w:sdt>
  <w:p w:rsidR="00007C2C" w:rsidRDefault="00007C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ABA" w:rsidRDefault="006F0ABA" w:rsidP="00A73056">
      <w:pPr>
        <w:spacing w:after="0" w:line="240" w:lineRule="auto"/>
      </w:pPr>
      <w:r>
        <w:separator/>
      </w:r>
    </w:p>
  </w:footnote>
  <w:footnote w:type="continuationSeparator" w:id="0">
    <w:p w:rsidR="006F0ABA" w:rsidRDefault="006F0ABA" w:rsidP="00A730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C2C" w:rsidRDefault="00007C2C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7610" cy="10723880"/>
          <wp:effectExtent l="0" t="0" r="0" b="127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72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ttachedTemplate r:id="rId1"/>
  <w:defaultTabStop w:val="708"/>
  <w:characterSpacingControl w:val="doNotCompress"/>
  <w:hdrShapeDefaults>
    <o:shapedefaults v:ext="edit" spidmax="2049">
      <o:colormru v:ext="edit" colors="#94866c,#a9998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8E"/>
    <w:rsid w:val="00006C0E"/>
    <w:rsid w:val="00007C2C"/>
    <w:rsid w:val="000164DF"/>
    <w:rsid w:val="00022AA4"/>
    <w:rsid w:val="0004033E"/>
    <w:rsid w:val="000649D0"/>
    <w:rsid w:val="00082817"/>
    <w:rsid w:val="000A2F88"/>
    <w:rsid w:val="000B473D"/>
    <w:rsid w:val="000F6B2B"/>
    <w:rsid w:val="001102CA"/>
    <w:rsid w:val="00142122"/>
    <w:rsid w:val="001A71CB"/>
    <w:rsid w:val="001F6940"/>
    <w:rsid w:val="00216E8E"/>
    <w:rsid w:val="00266395"/>
    <w:rsid w:val="00274A9F"/>
    <w:rsid w:val="002F3986"/>
    <w:rsid w:val="002F5C7F"/>
    <w:rsid w:val="00307B39"/>
    <w:rsid w:val="00334E2D"/>
    <w:rsid w:val="00351061"/>
    <w:rsid w:val="003603B6"/>
    <w:rsid w:val="0038641C"/>
    <w:rsid w:val="003A0E44"/>
    <w:rsid w:val="00421CC6"/>
    <w:rsid w:val="00424B70"/>
    <w:rsid w:val="00464733"/>
    <w:rsid w:val="0048555B"/>
    <w:rsid w:val="00491BF2"/>
    <w:rsid w:val="005140E5"/>
    <w:rsid w:val="00557ECE"/>
    <w:rsid w:val="005B0C87"/>
    <w:rsid w:val="005C7ADC"/>
    <w:rsid w:val="005E41E2"/>
    <w:rsid w:val="005E6061"/>
    <w:rsid w:val="00655F0A"/>
    <w:rsid w:val="00664D50"/>
    <w:rsid w:val="0067290B"/>
    <w:rsid w:val="00676756"/>
    <w:rsid w:val="006C0F15"/>
    <w:rsid w:val="006D48BF"/>
    <w:rsid w:val="006F0ABA"/>
    <w:rsid w:val="00715602"/>
    <w:rsid w:val="00725FFA"/>
    <w:rsid w:val="00760614"/>
    <w:rsid w:val="00773BAA"/>
    <w:rsid w:val="007A2A79"/>
    <w:rsid w:val="007C3ECC"/>
    <w:rsid w:val="008354A3"/>
    <w:rsid w:val="00841DDB"/>
    <w:rsid w:val="00842D1B"/>
    <w:rsid w:val="00843199"/>
    <w:rsid w:val="00850EA7"/>
    <w:rsid w:val="008B251C"/>
    <w:rsid w:val="00900CA9"/>
    <w:rsid w:val="00943681"/>
    <w:rsid w:val="00A05BDF"/>
    <w:rsid w:val="00A73056"/>
    <w:rsid w:val="00A75356"/>
    <w:rsid w:val="00A83D1D"/>
    <w:rsid w:val="00AF0760"/>
    <w:rsid w:val="00B21C1E"/>
    <w:rsid w:val="00B50DF4"/>
    <w:rsid w:val="00B8735E"/>
    <w:rsid w:val="00BC4CFD"/>
    <w:rsid w:val="00C114C5"/>
    <w:rsid w:val="00C53337"/>
    <w:rsid w:val="00C70DDA"/>
    <w:rsid w:val="00C735A0"/>
    <w:rsid w:val="00C96A1E"/>
    <w:rsid w:val="00CB217D"/>
    <w:rsid w:val="00CC2AEB"/>
    <w:rsid w:val="00CD123F"/>
    <w:rsid w:val="00D06E66"/>
    <w:rsid w:val="00D12E22"/>
    <w:rsid w:val="00D1311F"/>
    <w:rsid w:val="00D30E52"/>
    <w:rsid w:val="00D47C18"/>
    <w:rsid w:val="00D53442"/>
    <w:rsid w:val="00DA082E"/>
    <w:rsid w:val="00DB33E9"/>
    <w:rsid w:val="00DF5791"/>
    <w:rsid w:val="00E2127F"/>
    <w:rsid w:val="00E25E18"/>
    <w:rsid w:val="00E81CEB"/>
    <w:rsid w:val="00E83CE0"/>
    <w:rsid w:val="00E94FB3"/>
    <w:rsid w:val="00EA53AB"/>
    <w:rsid w:val="00EB3F68"/>
    <w:rsid w:val="00EE23C9"/>
    <w:rsid w:val="00F36A85"/>
    <w:rsid w:val="00F531A0"/>
    <w:rsid w:val="00F87575"/>
    <w:rsid w:val="00FD3AA8"/>
    <w:rsid w:val="00FD43E8"/>
    <w:rsid w:val="00FD5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4866c,#a99983"/>
    </o:shapedefaults>
    <o:shapelayout v:ext="edit">
      <o:idmap v:ext="edit" data="1"/>
    </o:shapelayout>
  </w:shapeDefaults>
  <w:decimalSymbol w:val=","/>
  <w:listSeparator w:val=";"/>
  <w15:docId w15:val="{B31D7135-3490-4464-9442-20A7F5E6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0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3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3056"/>
  </w:style>
  <w:style w:type="paragraph" w:styleId="a5">
    <w:name w:val="footer"/>
    <w:basedOn w:val="a"/>
    <w:link w:val="a6"/>
    <w:uiPriority w:val="99"/>
    <w:unhideWhenUsed/>
    <w:rsid w:val="00A73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3056"/>
  </w:style>
  <w:style w:type="paragraph" w:styleId="a7">
    <w:name w:val="No Spacing"/>
    <w:link w:val="a8"/>
    <w:uiPriority w:val="1"/>
    <w:qFormat/>
    <w:rsid w:val="00A73056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A73056"/>
    <w:rPr>
      <w:rFonts w:eastAsiaTheme="minorEastAsia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7A2A79"/>
    <w:pPr>
      <w:spacing w:after="200" w:line="240" w:lineRule="auto"/>
    </w:pPr>
    <w:rPr>
      <w:i/>
      <w:iCs/>
      <w:color w:val="4E3B30" w:themeColor="text2"/>
      <w:sz w:val="18"/>
      <w:szCs w:val="18"/>
    </w:rPr>
  </w:style>
  <w:style w:type="character" w:styleId="aa">
    <w:name w:val="Emphasis"/>
    <w:basedOn w:val="a0"/>
    <w:uiPriority w:val="20"/>
    <w:qFormat/>
    <w:rsid w:val="00E81CE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21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shablon1%20(1).dotx" TargetMode="External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6612E-1162-4FF1-91C7-3B433FA9C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shablon1 (1).dotx</Template>
  <TotalTime>1</TotalTime>
  <Pages>10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«А мы из пензы.            Наследники победителей»</vt:lpstr>
    </vt:vector>
  </TitlesOfParts>
  <Company/>
  <LinksUpToDate>false</LinksUpToDate>
  <CharactersWithSpaces>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«А мы из пензы.            Наследники победителей»</dc:title>
  <dc:subject>Книга 1 «Б»</dc:subject>
  <dc:creator>User</dc:creator>
  <cp:lastModifiedBy>Маша</cp:lastModifiedBy>
  <cp:revision>2</cp:revision>
  <cp:lastPrinted>2019-12-02T23:42:00Z</cp:lastPrinted>
  <dcterms:created xsi:type="dcterms:W3CDTF">2020-02-20T15:38:00Z</dcterms:created>
  <dcterms:modified xsi:type="dcterms:W3CDTF">2020-02-20T15:38:00Z</dcterms:modified>
</cp:coreProperties>
</file>